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99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5"/>
        <w:gridCol w:w="1984"/>
        <w:gridCol w:w="709"/>
        <w:gridCol w:w="1134"/>
        <w:gridCol w:w="1134"/>
        <w:gridCol w:w="5103"/>
      </w:tblGrid>
      <w:tr w:rsidR="005874D6" w:rsidTr="009B2431">
        <w:trPr>
          <w:cantSplit/>
          <w:trHeight w:val="496"/>
        </w:trPr>
        <w:tc>
          <w:tcPr>
            <w:tcW w:w="11199" w:type="dxa"/>
            <w:gridSpan w:val="6"/>
          </w:tcPr>
          <w:p w:rsidR="005874D6" w:rsidRPr="004A7E93" w:rsidRDefault="005874D6">
            <w:pPr>
              <w:rPr>
                <w:rFonts w:ascii="Verdana" w:hAnsi="Verdana"/>
                <w:b/>
                <w:smallCaps/>
                <w:sz w:val="8"/>
                <w:szCs w:val="8"/>
              </w:rPr>
            </w:pPr>
          </w:p>
          <w:p w:rsidR="005874D6" w:rsidRPr="009C1AB3" w:rsidRDefault="005874D6" w:rsidP="005874D6">
            <w:pPr>
              <w:rPr>
                <w:rFonts w:ascii="Verdana" w:hAnsi="Verdana"/>
                <w:b/>
                <w:smallCaps/>
                <w:sz w:val="21"/>
                <w:szCs w:val="21"/>
              </w:rPr>
            </w:pP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sym w:font="Symbol" w:char="F08C"/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t xml:space="preserve">  </w:t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 ORDINE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t xml:space="preserve">   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sym w:font="Symbol" w:char="F08C"/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  PREVENTIVO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t xml:space="preserve">   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sym w:font="Symbol" w:char="F08C"/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t xml:space="preserve">  </w:t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>CALCOLO TERMICO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t xml:space="preserve"> </w:t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    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sym w:font="Symbol" w:char="F08C"/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   ALTRO:____________________</w:t>
            </w:r>
          </w:p>
        </w:tc>
      </w:tr>
      <w:tr w:rsidR="005874D6" w:rsidTr="009B2431">
        <w:trPr>
          <w:cantSplit/>
          <w:trHeight w:val="690"/>
        </w:trPr>
        <w:tc>
          <w:tcPr>
            <w:tcW w:w="6096" w:type="dxa"/>
            <w:gridSpan w:val="5"/>
          </w:tcPr>
          <w:p w:rsidR="005874D6" w:rsidRDefault="005874D6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DESCRIZIONE PRODOTTO:</w:t>
            </w:r>
          </w:p>
          <w:p w:rsidR="005874D6" w:rsidRPr="004A7E93" w:rsidRDefault="005874D6">
            <w:pPr>
              <w:rPr>
                <w:rFonts w:ascii="Verdana" w:hAnsi="Verdana"/>
                <w:b/>
                <w:bCs/>
                <w:smallCaps/>
                <w:sz w:val="8"/>
                <w:szCs w:val="8"/>
              </w:rPr>
            </w:pPr>
          </w:p>
          <w:p w:rsidR="005874D6" w:rsidRDefault="005874D6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SERIE:________________________________</w:t>
            </w:r>
          </w:p>
          <w:p w:rsidR="005874D6" w:rsidRDefault="005874D6">
            <w:pPr>
              <w:rPr>
                <w:rFonts w:ascii="Verdana" w:hAnsi="Verdana"/>
                <w:b/>
                <w:bCs/>
                <w:smallCaps/>
                <w:sz w:val="20"/>
              </w:rPr>
            </w:pPr>
          </w:p>
          <w:p w:rsidR="005874D6" w:rsidRDefault="005874D6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FINITURA ALLUMINIO:___________________</w:t>
            </w:r>
          </w:p>
          <w:p w:rsidR="005874D6" w:rsidRDefault="005874D6">
            <w:pPr>
              <w:rPr>
                <w:rFonts w:ascii="Verdana" w:hAnsi="Verdana"/>
                <w:b/>
                <w:bCs/>
                <w:smallCaps/>
                <w:sz w:val="20"/>
              </w:rPr>
            </w:pPr>
          </w:p>
          <w:p w:rsidR="005874D6" w:rsidRDefault="005874D6" w:rsidP="005874D6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FINITURA LEGNO:_______________________</w:t>
            </w:r>
          </w:p>
          <w:p w:rsidR="005874D6" w:rsidRDefault="005874D6" w:rsidP="005874D6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(solo su serie EKIP A</w:t>
            </w:r>
            <w:r w:rsidRPr="005874D6">
              <w:rPr>
                <w:rFonts w:ascii="Verdana" w:hAnsi="Verdana"/>
                <w:sz w:val="20"/>
              </w:rPr>
              <w:t>-</w:t>
            </w:r>
            <w:r>
              <w:rPr>
                <w:rFonts w:ascii="Verdana" w:hAnsi="Verdana"/>
                <w:sz w:val="20"/>
              </w:rPr>
              <w:t>L</w:t>
            </w:r>
            <w:r w:rsidRPr="005874D6">
              <w:rPr>
                <w:rFonts w:ascii="Verdana" w:hAnsi="Verdana"/>
                <w:sz w:val="20"/>
              </w:rPr>
              <w:t>)</w:t>
            </w:r>
          </w:p>
          <w:p w:rsidR="00866CD0" w:rsidRDefault="00866CD0" w:rsidP="005874D6">
            <w:pPr>
              <w:jc w:val="center"/>
              <w:rPr>
                <w:rFonts w:ascii="Verdana" w:hAnsi="Verdana"/>
                <w:sz w:val="20"/>
              </w:rPr>
            </w:pPr>
          </w:p>
          <w:p w:rsidR="00866CD0" w:rsidRDefault="00866CD0" w:rsidP="00866CD0">
            <w:pPr>
              <w:rPr>
                <w:rFonts w:ascii="Verdana" w:hAnsi="Verdana"/>
                <w:sz w:val="20"/>
              </w:rPr>
            </w:pPr>
            <w:r w:rsidRPr="00866CD0">
              <w:rPr>
                <w:rFonts w:ascii="Verdana" w:hAnsi="Verdana"/>
                <w:b/>
                <w:bCs/>
                <w:smallCaps/>
                <w:sz w:val="20"/>
              </w:rPr>
              <w:t>FINITURA ACCESSORI</w:t>
            </w:r>
            <w:r>
              <w:rPr>
                <w:rFonts w:ascii="Verdana" w:hAnsi="Verdana"/>
                <w:sz w:val="20"/>
              </w:rPr>
              <w:t>:_____________________</w:t>
            </w:r>
          </w:p>
          <w:p w:rsidR="00866CD0" w:rsidRPr="00866CD0" w:rsidRDefault="00866CD0" w:rsidP="00866CD0">
            <w:pPr>
              <w:rPr>
                <w:rFonts w:ascii="Verdana" w:hAnsi="Verdana"/>
                <w:b/>
                <w:bCs/>
                <w:smallCaps/>
                <w:sz w:val="8"/>
                <w:szCs w:val="8"/>
              </w:rPr>
            </w:pPr>
          </w:p>
        </w:tc>
        <w:tc>
          <w:tcPr>
            <w:tcW w:w="5103" w:type="dxa"/>
          </w:tcPr>
          <w:p w:rsidR="004A7E93" w:rsidRDefault="004A7E93">
            <w:pPr>
              <w:rPr>
                <w:rFonts w:ascii="Verdana" w:hAnsi="Verdana"/>
                <w:b/>
                <w:bCs/>
                <w:smallCaps/>
                <w:sz w:val="4"/>
                <w:szCs w:val="4"/>
              </w:rPr>
            </w:pPr>
          </w:p>
          <w:p w:rsidR="004A7E93" w:rsidRPr="004A7E93" w:rsidRDefault="004A7E93">
            <w:pPr>
              <w:rPr>
                <w:rFonts w:ascii="Verdana" w:hAnsi="Verdana"/>
                <w:b/>
                <w:bCs/>
                <w:smallCaps/>
                <w:sz w:val="4"/>
                <w:szCs w:val="4"/>
              </w:rPr>
            </w:pPr>
          </w:p>
          <w:p w:rsidR="005874D6" w:rsidRDefault="005874D6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 xml:space="preserve">COMUNE </w:t>
            </w:r>
            <w:r w:rsidR="009B2431">
              <w:rPr>
                <w:rFonts w:ascii="Verdana" w:hAnsi="Verdana"/>
                <w:b/>
                <w:bCs/>
                <w:smallCaps/>
                <w:sz w:val="20"/>
              </w:rPr>
              <w:t>CANTIERE:___________________</w:t>
            </w:r>
          </w:p>
          <w:p w:rsidR="005874D6" w:rsidRPr="004A7E93" w:rsidRDefault="005874D6">
            <w:pPr>
              <w:rPr>
                <w:rFonts w:ascii="Verdana" w:hAnsi="Verdana"/>
                <w:b/>
                <w:bCs/>
                <w:smallCaps/>
                <w:sz w:val="6"/>
                <w:szCs w:val="6"/>
              </w:rPr>
            </w:pPr>
          </w:p>
          <w:p w:rsidR="004A7E93" w:rsidRDefault="004A7E93">
            <w:pPr>
              <w:rPr>
                <w:rFonts w:ascii="Verdana" w:hAnsi="Verdana"/>
                <w:b/>
                <w:bCs/>
                <w:smallCaps/>
                <w:sz w:val="20"/>
              </w:rPr>
            </w:pPr>
          </w:p>
          <w:p w:rsidR="005874D6" w:rsidRDefault="005874D6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COMPOS</w:t>
            </w:r>
            <w:r w:rsidR="009B2431">
              <w:rPr>
                <w:rFonts w:ascii="Verdana" w:hAnsi="Verdana"/>
                <w:b/>
                <w:bCs/>
                <w:smallCaps/>
                <w:sz w:val="20"/>
              </w:rPr>
              <w:t>IZIONE VETRO:________________</w:t>
            </w:r>
          </w:p>
          <w:p w:rsidR="003E65A3" w:rsidRDefault="003E65A3" w:rsidP="003E65A3">
            <w:pPr>
              <w:ind w:left="72"/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__________________________________</w:t>
            </w:r>
          </w:p>
          <w:p w:rsidR="003E65A3" w:rsidRDefault="003E65A3" w:rsidP="003E65A3">
            <w:pPr>
              <w:ind w:left="72"/>
              <w:rPr>
                <w:rFonts w:ascii="Verdana" w:hAnsi="Verdana"/>
                <w:b/>
                <w:bCs/>
                <w:smallCaps/>
                <w:sz w:val="20"/>
              </w:rPr>
            </w:pPr>
          </w:p>
          <w:p w:rsidR="00866CD0" w:rsidRPr="004A7E93" w:rsidRDefault="00866CD0">
            <w:pPr>
              <w:rPr>
                <w:rFonts w:ascii="Verdana" w:hAnsi="Verdana"/>
                <w:b/>
                <w:bCs/>
                <w:smallCaps/>
                <w:sz w:val="6"/>
                <w:szCs w:val="6"/>
              </w:rPr>
            </w:pPr>
          </w:p>
          <w:p w:rsidR="005874D6" w:rsidRDefault="005874D6" w:rsidP="00B23548">
            <w:pPr>
              <w:ind w:left="639" w:hanging="567"/>
              <w:jc w:val="both"/>
              <w:rPr>
                <w:rFonts w:ascii="Verdana" w:hAnsi="Verdana"/>
                <w:b/>
                <w:bCs/>
                <w:smallCaps/>
                <w:sz w:val="20"/>
              </w:rPr>
            </w:pPr>
            <w:proofErr w:type="spellStart"/>
            <w:r>
              <w:rPr>
                <w:rFonts w:ascii="Verdana" w:hAnsi="Verdana"/>
                <w:b/>
                <w:bCs/>
                <w:smallCaps/>
                <w:sz w:val="20"/>
              </w:rPr>
              <w:t>nb</w:t>
            </w:r>
            <w:proofErr w:type="spellEnd"/>
            <w:r>
              <w:rPr>
                <w:rFonts w:ascii="Verdana" w:hAnsi="Verdana"/>
                <w:b/>
                <w:bCs/>
                <w:smallCaps/>
                <w:sz w:val="20"/>
              </w:rPr>
              <w:t>:</w:t>
            </w:r>
            <w:r w:rsidR="00B23548">
              <w:rPr>
                <w:rFonts w:ascii="Verdana" w:hAnsi="Verdana"/>
                <w:b/>
                <w:bCs/>
                <w:smallCaps/>
                <w:sz w:val="20"/>
              </w:rPr>
              <w:t xml:space="preserve"> </w:t>
            </w:r>
            <w:r w:rsidRPr="00B23548">
              <w:rPr>
                <w:rFonts w:ascii="Verdana" w:hAnsi="Verdana"/>
                <w:b/>
                <w:bCs/>
                <w:smallCaps/>
                <w:color w:val="1F497D"/>
                <w:sz w:val="20"/>
              </w:rPr>
              <w:t xml:space="preserve">in caso di richiesta di valori di </w:t>
            </w:r>
            <w:r w:rsidR="00B23548">
              <w:rPr>
                <w:rFonts w:ascii="Verdana" w:hAnsi="Verdana"/>
                <w:b/>
                <w:bCs/>
                <w:smallCaps/>
                <w:color w:val="1F497D"/>
                <w:sz w:val="20"/>
              </w:rPr>
              <w:t xml:space="preserve"> </w:t>
            </w:r>
            <w:proofErr w:type="spellStart"/>
            <w:r w:rsidRPr="00B23548">
              <w:rPr>
                <w:rFonts w:ascii="Verdana" w:hAnsi="Verdana"/>
                <w:b/>
                <w:bCs/>
                <w:smallCaps/>
                <w:color w:val="1F497D"/>
                <w:sz w:val="20"/>
              </w:rPr>
              <w:t>trasmittanza</w:t>
            </w:r>
            <w:proofErr w:type="spellEnd"/>
            <w:r w:rsidRPr="00B23548">
              <w:rPr>
                <w:rFonts w:ascii="Verdana" w:hAnsi="Verdana"/>
                <w:b/>
                <w:bCs/>
                <w:smallCaps/>
                <w:color w:val="1F497D"/>
                <w:sz w:val="20"/>
              </w:rPr>
              <w:t xml:space="preserve"> allegare il certificato del vetraio indicante </w:t>
            </w:r>
            <w:proofErr w:type="spellStart"/>
            <w:r w:rsidRPr="00B23548">
              <w:rPr>
                <w:rFonts w:ascii="Verdana" w:hAnsi="Verdana"/>
                <w:b/>
                <w:bCs/>
                <w:smallCaps/>
                <w:color w:val="1F497D"/>
                <w:sz w:val="20"/>
              </w:rPr>
              <w:t>U</w:t>
            </w:r>
            <w:r w:rsidRPr="00B23548">
              <w:rPr>
                <w:rFonts w:ascii="Verdana" w:hAnsi="Verdana"/>
                <w:color w:val="1F497D"/>
                <w:sz w:val="20"/>
              </w:rPr>
              <w:t>g</w:t>
            </w:r>
            <w:proofErr w:type="spellEnd"/>
            <w:r w:rsidRPr="00B23548">
              <w:rPr>
                <w:rFonts w:ascii="Verdana" w:hAnsi="Verdana"/>
                <w:b/>
                <w:bCs/>
                <w:smallCaps/>
                <w:color w:val="1F497D"/>
                <w:sz w:val="20"/>
              </w:rPr>
              <w:t xml:space="preserve"> del vetro</w:t>
            </w:r>
          </w:p>
        </w:tc>
      </w:tr>
      <w:tr w:rsidR="00866CD0" w:rsidRPr="000A0951" w:rsidTr="009B2431">
        <w:trPr>
          <w:cantSplit/>
          <w:trHeight w:val="2563"/>
        </w:trPr>
        <w:tc>
          <w:tcPr>
            <w:tcW w:w="6096" w:type="dxa"/>
            <w:gridSpan w:val="5"/>
          </w:tcPr>
          <w:p w:rsidR="00866CD0" w:rsidRDefault="00866CD0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SCHEDA TECNICA SERRAMENTO</w:t>
            </w:r>
          </w:p>
          <w:p w:rsidR="00866CD0" w:rsidRPr="004A7E93" w:rsidRDefault="00866CD0" w:rsidP="00866CD0">
            <w:pPr>
              <w:jc w:val="center"/>
              <w:rPr>
                <w:rFonts w:ascii="Verdana" w:hAnsi="Verdana"/>
                <w:b/>
                <w:bCs/>
                <w:smallCaps/>
                <w:sz w:val="10"/>
                <w:szCs w:val="10"/>
                <w:lang w:val="de-DE"/>
              </w:rPr>
            </w:pPr>
          </w:p>
          <w:p w:rsidR="00866CD0" w:rsidRDefault="00866CD0" w:rsidP="00866CD0">
            <w:pPr>
              <w:rPr>
                <w:rFonts w:ascii="Verdana" w:hAnsi="Verdana"/>
                <w:b/>
                <w:smallCaps/>
                <w:sz w:val="21"/>
                <w:szCs w:val="21"/>
              </w:rPr>
            </w:pP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TELAIO L     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sym w:font="Symbol" w:char="F08C"/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 SOPRA  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sym w:font="Symbol" w:char="F08C"/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 SOTTO  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sym w:font="Symbol" w:char="F08C"/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  LATERALE</w:t>
            </w:r>
          </w:p>
          <w:p w:rsidR="00866CD0" w:rsidRPr="009C1AB3" w:rsidRDefault="00866CD0" w:rsidP="00866CD0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  <w:p w:rsidR="00866CD0" w:rsidRDefault="00866CD0" w:rsidP="00866CD0">
            <w:pPr>
              <w:rPr>
                <w:rFonts w:ascii="Verdana" w:hAnsi="Verdana"/>
                <w:b/>
                <w:smallCaps/>
                <w:sz w:val="21"/>
                <w:szCs w:val="21"/>
              </w:rPr>
            </w:pPr>
            <w:r>
              <w:rPr>
                <w:rFonts w:ascii="Verdana" w:hAnsi="Verdana"/>
                <w:b/>
                <w:smallCaps/>
                <w:sz w:val="21"/>
                <w:szCs w:val="21"/>
              </w:rPr>
              <w:t>TIPO FERMAVETRO:___________________</w:t>
            </w:r>
          </w:p>
          <w:p w:rsidR="00866CD0" w:rsidRPr="009C1AB3" w:rsidRDefault="00866CD0" w:rsidP="00866CD0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  <w:p w:rsidR="00866CD0" w:rsidRDefault="00866CD0" w:rsidP="00866CD0">
            <w:pPr>
              <w:rPr>
                <w:rFonts w:ascii="Verdana" w:hAnsi="Verdana"/>
                <w:b/>
                <w:smallCaps/>
                <w:sz w:val="21"/>
                <w:szCs w:val="21"/>
              </w:rPr>
            </w:pPr>
            <w:r>
              <w:rPr>
                <w:rFonts w:ascii="Verdana" w:hAnsi="Verdana"/>
                <w:b/>
                <w:smallCaps/>
                <w:sz w:val="21"/>
                <w:szCs w:val="21"/>
              </w:rPr>
              <w:t>ALTEZZA FASCIA:</w:t>
            </w:r>
            <w:r w:rsidR="003E65A3">
              <w:rPr>
                <w:rFonts w:ascii="Verdana" w:hAnsi="Verdana"/>
                <w:b/>
                <w:smallCaps/>
                <w:sz w:val="21"/>
                <w:szCs w:val="21"/>
              </w:rPr>
              <w:t xml:space="preserve"> mm.1000</w:t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>______________</w:t>
            </w:r>
          </w:p>
          <w:p w:rsidR="00866CD0" w:rsidRPr="009C1AB3" w:rsidRDefault="00866CD0" w:rsidP="00866CD0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  <w:p w:rsidR="00866CD0" w:rsidRDefault="00866CD0" w:rsidP="00866CD0">
            <w:pPr>
              <w:rPr>
                <w:rFonts w:ascii="Verdana" w:hAnsi="Verdana"/>
                <w:b/>
                <w:smallCaps/>
                <w:sz w:val="21"/>
                <w:szCs w:val="21"/>
              </w:rPr>
            </w:pPr>
            <w:r>
              <w:rPr>
                <w:rFonts w:ascii="Verdana" w:hAnsi="Verdana"/>
                <w:b/>
                <w:smallCaps/>
                <w:sz w:val="21"/>
                <w:szCs w:val="21"/>
              </w:rPr>
              <w:t>ALTEZZA MANIGLIA:___________________</w:t>
            </w:r>
          </w:p>
          <w:p w:rsidR="00866CD0" w:rsidRPr="009C1AB3" w:rsidRDefault="00866CD0" w:rsidP="00866CD0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  <w:p w:rsidR="00866CD0" w:rsidRPr="00866CD0" w:rsidRDefault="00866CD0" w:rsidP="00866CD0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sym w:font="Symbol" w:char="F08C"/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 MARTELLINA          </w:t>
            </w:r>
            <w:r w:rsidRPr="00322C54">
              <w:rPr>
                <w:rFonts w:ascii="Verdana" w:hAnsi="Verdana"/>
                <w:b/>
                <w:smallCaps/>
                <w:sz w:val="21"/>
                <w:szCs w:val="21"/>
              </w:rPr>
              <w:sym w:font="Symbol" w:char="F08C"/>
            </w:r>
            <w:r>
              <w:rPr>
                <w:rFonts w:ascii="Verdana" w:hAnsi="Verdana"/>
                <w:b/>
                <w:smallCaps/>
                <w:sz w:val="21"/>
                <w:szCs w:val="21"/>
              </w:rPr>
              <w:t xml:space="preserve">   CREMONESE</w:t>
            </w:r>
          </w:p>
        </w:tc>
        <w:tc>
          <w:tcPr>
            <w:tcW w:w="5103" w:type="dxa"/>
          </w:tcPr>
          <w:p w:rsidR="00866CD0" w:rsidRDefault="00866CD0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SCHEDA TECNICA PERSIANA</w:t>
            </w:r>
          </w:p>
          <w:p w:rsidR="000A0951" w:rsidRPr="004A7E93" w:rsidRDefault="000A0951" w:rsidP="00866CD0">
            <w:pPr>
              <w:jc w:val="center"/>
              <w:rPr>
                <w:rFonts w:ascii="Verdana" w:hAnsi="Verdana"/>
                <w:b/>
                <w:bCs/>
                <w:smallCaps/>
                <w:sz w:val="10"/>
                <w:szCs w:val="10"/>
                <w:lang w:val="de-DE"/>
              </w:rPr>
            </w:pPr>
          </w:p>
          <w:p w:rsidR="008B0705" w:rsidRPr="004A7E93" w:rsidRDefault="008B0705" w:rsidP="000A0951">
            <w:pPr>
              <w:jc w:val="both"/>
              <w:rPr>
                <w:rFonts w:ascii="Verdana" w:hAnsi="Verdana"/>
                <w:b/>
                <w:bCs/>
                <w:smallCaps/>
                <w:sz w:val="20"/>
                <w:szCs w:val="20"/>
              </w:rPr>
            </w:pPr>
          </w:p>
          <w:p w:rsidR="000A0951" w:rsidRPr="000A0951" w:rsidRDefault="000A0951" w:rsidP="000A0951">
            <w:pPr>
              <w:jc w:val="both"/>
              <w:rPr>
                <w:rFonts w:ascii="Verdana" w:hAnsi="Verdana"/>
                <w:b/>
                <w:bCs/>
                <w:smallCaps/>
                <w:sz w:val="20"/>
              </w:rPr>
            </w:pPr>
            <w:r w:rsidRPr="000A0951">
              <w:rPr>
                <w:rFonts w:ascii="Verdana" w:hAnsi="Verdana"/>
                <w:b/>
                <w:bCs/>
                <w:smallCaps/>
                <w:sz w:val="20"/>
              </w:rPr>
              <w:t>TIPOLOGIA:____________________</w:t>
            </w:r>
            <w:r w:rsidR="004328E2">
              <w:rPr>
                <w:rFonts w:ascii="Verdana" w:hAnsi="Verdana"/>
                <w:b/>
                <w:bCs/>
                <w:smallCaps/>
                <w:sz w:val="20"/>
              </w:rPr>
              <w:t>____</w:t>
            </w:r>
          </w:p>
          <w:p w:rsidR="000A0951" w:rsidRDefault="000A0951" w:rsidP="000A0951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(Rustica o con telaio)</w:t>
            </w:r>
          </w:p>
          <w:p w:rsidR="008B0705" w:rsidRPr="004A7E93" w:rsidRDefault="008B0705" w:rsidP="008B0705">
            <w:pPr>
              <w:jc w:val="both"/>
              <w:rPr>
                <w:rFonts w:ascii="Verdana" w:hAnsi="Verdana"/>
                <w:b/>
                <w:bCs/>
                <w:smallCaps/>
                <w:sz w:val="20"/>
                <w:szCs w:val="20"/>
              </w:rPr>
            </w:pPr>
          </w:p>
          <w:p w:rsidR="008B0705" w:rsidRPr="000A0951" w:rsidRDefault="008B0705" w:rsidP="008B0705">
            <w:pPr>
              <w:jc w:val="both"/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OVALINA</w:t>
            </w:r>
            <w:r w:rsidR="004328E2">
              <w:rPr>
                <w:rFonts w:ascii="Verdana" w:hAnsi="Verdana"/>
                <w:b/>
                <w:bCs/>
                <w:smallCaps/>
                <w:sz w:val="20"/>
              </w:rPr>
              <w:t>:__________________________</w:t>
            </w:r>
          </w:p>
          <w:p w:rsidR="000A0951" w:rsidRDefault="008B0705" w:rsidP="008B0705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(Fissa o orientabile)</w:t>
            </w:r>
          </w:p>
          <w:p w:rsidR="008B0705" w:rsidRDefault="008B0705" w:rsidP="008B0705">
            <w:pPr>
              <w:jc w:val="both"/>
              <w:rPr>
                <w:rFonts w:ascii="Verdana" w:hAnsi="Verdana"/>
                <w:b/>
                <w:bCs/>
                <w:smallCaps/>
                <w:sz w:val="20"/>
              </w:rPr>
            </w:pPr>
          </w:p>
          <w:p w:rsidR="008B0705" w:rsidRPr="000A0951" w:rsidRDefault="008B0705" w:rsidP="008B0705">
            <w:pPr>
              <w:jc w:val="both"/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SE FISSA</w:t>
            </w:r>
            <w:r w:rsidRPr="000A0951">
              <w:rPr>
                <w:rFonts w:ascii="Verdana" w:hAnsi="Verdana"/>
                <w:b/>
                <w:bCs/>
                <w:smallCaps/>
                <w:sz w:val="20"/>
              </w:rPr>
              <w:t>:______________________</w:t>
            </w:r>
            <w:r w:rsidR="00B23548">
              <w:rPr>
                <w:rFonts w:ascii="Verdana" w:hAnsi="Verdana"/>
                <w:b/>
                <w:bCs/>
                <w:smallCaps/>
                <w:sz w:val="20"/>
              </w:rPr>
              <w:t>__</w:t>
            </w:r>
            <w:r w:rsidR="004328E2">
              <w:rPr>
                <w:rFonts w:ascii="Verdana" w:hAnsi="Verdana"/>
                <w:b/>
                <w:bCs/>
                <w:smallCaps/>
                <w:sz w:val="20"/>
              </w:rPr>
              <w:t>__</w:t>
            </w:r>
          </w:p>
          <w:p w:rsidR="008B0705" w:rsidRPr="000A0951" w:rsidRDefault="008B0705" w:rsidP="008B0705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sz w:val="20"/>
              </w:rPr>
              <w:t>(</w:t>
            </w:r>
            <w:proofErr w:type="spellStart"/>
            <w:r>
              <w:rPr>
                <w:rFonts w:ascii="Verdana" w:hAnsi="Verdana"/>
                <w:sz w:val="20"/>
              </w:rPr>
              <w:t>Pretranciato</w:t>
            </w:r>
            <w:proofErr w:type="spellEnd"/>
            <w:r>
              <w:rPr>
                <w:rFonts w:ascii="Verdana" w:hAnsi="Verdana"/>
                <w:sz w:val="20"/>
              </w:rPr>
              <w:t xml:space="preserve"> o selle)</w:t>
            </w:r>
          </w:p>
        </w:tc>
      </w:tr>
      <w:tr w:rsidR="007E2304" w:rsidRPr="000A0951" w:rsidTr="009B2431">
        <w:trPr>
          <w:cantSplit/>
          <w:trHeight w:val="162"/>
        </w:trPr>
        <w:tc>
          <w:tcPr>
            <w:tcW w:w="3828" w:type="dxa"/>
            <w:gridSpan w:val="3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proofErr w:type="spellStart"/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descrizione</w:t>
            </w:r>
            <w:proofErr w:type="spellEnd"/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serramento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7E2304" w:rsidRPr="004A7E93" w:rsidRDefault="007E2304" w:rsidP="00B23548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proofErr w:type="spellStart"/>
            <w:r w:rsidRPr="004A7E93"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  <w:t>apertura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7E2304" w:rsidRPr="004A7E93" w:rsidRDefault="007E2304" w:rsidP="00B23548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  <w:t>a/r</w:t>
            </w:r>
          </w:p>
        </w:tc>
        <w:tc>
          <w:tcPr>
            <w:tcW w:w="5103" w:type="dxa"/>
            <w:vMerge w:val="restart"/>
          </w:tcPr>
          <w:p w:rsidR="007E2304" w:rsidRDefault="007E2304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proofErr w:type="spellStart"/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note</w:t>
            </w:r>
            <w:proofErr w:type="spellEnd"/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:</w:t>
            </w:r>
          </w:p>
          <w:p w:rsidR="007E2304" w:rsidRDefault="007E2304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  <w:p w:rsidR="007E2304" w:rsidRDefault="007E2304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</w:t>
            </w:r>
            <w:proofErr w:type="spellStart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altezza</w:t>
            </w:r>
            <w:proofErr w:type="spellEnd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 xml:space="preserve">  </w:t>
            </w:r>
            <w:proofErr w:type="spellStart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maniglia</w:t>
            </w:r>
            <w:proofErr w:type="spellEnd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 xml:space="preserve"> fin. mm.500</w:t>
            </w:r>
          </w:p>
          <w:p w:rsidR="007E2304" w:rsidRDefault="007E2304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  <w:p w:rsidR="007E2304" w:rsidRDefault="007E2304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</w:t>
            </w:r>
            <w:proofErr w:type="spellStart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altezza</w:t>
            </w:r>
            <w:proofErr w:type="spellEnd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 xml:space="preserve">  </w:t>
            </w:r>
            <w:proofErr w:type="spellStart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maniglia</w:t>
            </w:r>
            <w:proofErr w:type="spellEnd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 xml:space="preserve"> </w:t>
            </w:r>
            <w:proofErr w:type="spellStart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porta</w:t>
            </w:r>
            <w:proofErr w:type="spellEnd"/>
            <w:r w:rsidR="003E65A3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 xml:space="preserve"> mm.1050 </w:t>
            </w: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__________________________</w:t>
            </w:r>
          </w:p>
          <w:p w:rsidR="009B2431" w:rsidRDefault="009B2431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  <w:p w:rsidR="007E2304" w:rsidRDefault="007E2304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__________________________________</w:t>
            </w:r>
          </w:p>
          <w:p w:rsidR="009B2431" w:rsidRDefault="009B2431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  <w:p w:rsidR="007E2304" w:rsidRDefault="007E2304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__________________________________</w:t>
            </w:r>
          </w:p>
          <w:p w:rsidR="009B2431" w:rsidRDefault="009B2431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  <w:p w:rsidR="007E2304" w:rsidRDefault="007E2304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</w:t>
            </w:r>
            <w:r w:rsidR="009B2431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_______________________________</w:t>
            </w:r>
          </w:p>
          <w:p w:rsidR="007E2304" w:rsidRDefault="007E2304" w:rsidP="00287D41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  <w:p w:rsidR="007E2304" w:rsidRDefault="007E2304" w:rsidP="00B23548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</w:t>
            </w:r>
            <w:r w:rsidR="009B2431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_______________________________</w:t>
            </w:r>
          </w:p>
          <w:p w:rsidR="007E2304" w:rsidRDefault="007E2304" w:rsidP="00B23548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  <w:p w:rsidR="007E2304" w:rsidRDefault="007E2304" w:rsidP="00B23548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</w:t>
            </w:r>
            <w:r w:rsidR="009B2431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_______________________________</w:t>
            </w:r>
          </w:p>
          <w:p w:rsidR="007E2304" w:rsidRDefault="007E2304" w:rsidP="00B23548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  <w:p w:rsidR="007E2304" w:rsidRDefault="007E2304" w:rsidP="00B23548">
            <w:pPr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</w:t>
            </w:r>
            <w:r w:rsidR="009B2431">
              <w:rPr>
                <w:rFonts w:ascii="Verdana" w:hAnsi="Verdana"/>
                <w:b/>
                <w:bCs/>
                <w:smallCaps/>
                <w:sz w:val="20"/>
                <w:lang w:val="de-DE"/>
              </w:rPr>
              <w:t>______________________________</w:t>
            </w:r>
          </w:p>
        </w:tc>
      </w:tr>
      <w:tr w:rsidR="007E2304" w:rsidRPr="000A0951" w:rsidTr="009B2431">
        <w:trPr>
          <w:cantSplit/>
          <w:trHeight w:val="162"/>
        </w:trPr>
        <w:tc>
          <w:tcPr>
            <w:tcW w:w="1135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lang w:val="de-DE"/>
              </w:rPr>
            </w:pPr>
            <w:proofErr w:type="spellStart"/>
            <w:r w:rsidRPr="00B23548">
              <w:rPr>
                <w:rFonts w:ascii="Verdana" w:hAnsi="Verdana"/>
                <w:b/>
                <w:bCs/>
                <w:smallCaps/>
                <w:lang w:val="de-DE"/>
              </w:rPr>
              <w:t>cod</w:t>
            </w:r>
            <w:proofErr w:type="spellEnd"/>
          </w:p>
        </w:tc>
        <w:tc>
          <w:tcPr>
            <w:tcW w:w="1984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lang w:val="de-DE"/>
              </w:rPr>
            </w:pPr>
            <w:proofErr w:type="spellStart"/>
            <w:r w:rsidRPr="00B23548">
              <w:rPr>
                <w:rFonts w:ascii="Verdana" w:hAnsi="Verdana"/>
                <w:b/>
                <w:bCs/>
                <w:smallCaps/>
                <w:lang w:val="de-DE"/>
              </w:rPr>
              <w:t>lxh</w:t>
            </w:r>
            <w:proofErr w:type="spellEnd"/>
          </w:p>
        </w:tc>
        <w:tc>
          <w:tcPr>
            <w:tcW w:w="709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lang w:val="de-DE"/>
              </w:rPr>
            </w:pPr>
            <w:r w:rsidRPr="00B23548">
              <w:rPr>
                <w:rFonts w:ascii="Verdana" w:hAnsi="Verdana"/>
                <w:b/>
                <w:bCs/>
                <w:smallCaps/>
                <w:lang w:val="de-DE"/>
              </w:rPr>
              <w:t>q</w:t>
            </w:r>
          </w:p>
        </w:tc>
        <w:tc>
          <w:tcPr>
            <w:tcW w:w="1134" w:type="dxa"/>
            <w:vMerge/>
          </w:tcPr>
          <w:p w:rsidR="007E2304" w:rsidRPr="004A7E93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</w:tcPr>
          <w:p w:rsidR="007E2304" w:rsidRPr="004A7E93" w:rsidRDefault="007E2304" w:rsidP="00866CD0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7E2304" w:rsidRDefault="007E2304" w:rsidP="00287D41">
            <w:pPr>
              <w:ind w:firstLine="708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</w:tr>
      <w:tr w:rsidR="007E2304" w:rsidRPr="000A0951" w:rsidTr="009B2431">
        <w:trPr>
          <w:cantSplit/>
          <w:trHeight w:val="494"/>
        </w:trPr>
        <w:tc>
          <w:tcPr>
            <w:tcW w:w="1135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984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709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287D41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287D41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Default="007E2304" w:rsidP="00287D41">
            <w:pPr>
              <w:ind w:firstLine="708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</w:tr>
      <w:tr w:rsidR="007E2304" w:rsidRPr="000A0951" w:rsidTr="009B2431">
        <w:trPr>
          <w:cantSplit/>
          <w:trHeight w:val="519"/>
        </w:trPr>
        <w:tc>
          <w:tcPr>
            <w:tcW w:w="1135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984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709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Default="007E2304" w:rsidP="00287D41">
            <w:pPr>
              <w:ind w:firstLine="708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</w:tr>
      <w:tr w:rsidR="007E2304" w:rsidRPr="000A0951" w:rsidTr="009B2431">
        <w:trPr>
          <w:cantSplit/>
          <w:trHeight w:val="543"/>
        </w:trPr>
        <w:tc>
          <w:tcPr>
            <w:tcW w:w="1135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984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709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Default="007E2304" w:rsidP="00287D41">
            <w:pPr>
              <w:ind w:firstLine="708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</w:tr>
      <w:tr w:rsidR="007E2304" w:rsidRPr="000A0951" w:rsidTr="009B2431">
        <w:trPr>
          <w:cantSplit/>
          <w:trHeight w:val="551"/>
        </w:trPr>
        <w:tc>
          <w:tcPr>
            <w:tcW w:w="1135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984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709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Default="007E2304" w:rsidP="00287D41">
            <w:pPr>
              <w:ind w:firstLine="708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</w:tr>
      <w:tr w:rsidR="007E2304" w:rsidRPr="000A0951" w:rsidTr="009B2431">
        <w:trPr>
          <w:cantSplit/>
          <w:trHeight w:val="558"/>
        </w:trPr>
        <w:tc>
          <w:tcPr>
            <w:tcW w:w="1135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984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709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Default="007E2304" w:rsidP="00287D41">
            <w:pPr>
              <w:ind w:firstLine="708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</w:tr>
      <w:tr w:rsidR="007E2304" w:rsidRPr="000A0951" w:rsidTr="009B2431">
        <w:trPr>
          <w:cantSplit/>
          <w:trHeight w:val="529"/>
        </w:trPr>
        <w:tc>
          <w:tcPr>
            <w:tcW w:w="1135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984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709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Default="007E2304" w:rsidP="00287D41">
            <w:pPr>
              <w:ind w:firstLine="708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</w:tr>
      <w:tr w:rsidR="007E2304" w:rsidRPr="000A0951" w:rsidTr="009B2431">
        <w:trPr>
          <w:cantSplit/>
          <w:trHeight w:val="534"/>
        </w:trPr>
        <w:tc>
          <w:tcPr>
            <w:tcW w:w="1135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984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709" w:type="dxa"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Pr="004328E2" w:rsidRDefault="007E2304" w:rsidP="00B23548">
            <w:pPr>
              <w:rPr>
                <w:rFonts w:ascii="Verdana" w:hAnsi="Verdana"/>
                <w:sz w:val="20"/>
              </w:rPr>
            </w:pPr>
          </w:p>
        </w:tc>
      </w:tr>
      <w:tr w:rsidR="007E2304" w:rsidRPr="000A0951" w:rsidTr="009B2431">
        <w:trPr>
          <w:cantSplit/>
          <w:trHeight w:val="597"/>
        </w:trPr>
        <w:tc>
          <w:tcPr>
            <w:tcW w:w="1135" w:type="dxa"/>
          </w:tcPr>
          <w:p w:rsidR="007E2304" w:rsidRPr="004328E2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984" w:type="dxa"/>
          </w:tcPr>
          <w:p w:rsidR="007E2304" w:rsidRPr="004328E2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709" w:type="dxa"/>
          </w:tcPr>
          <w:p w:rsidR="007E2304" w:rsidRPr="004328E2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 w:val="restart"/>
          </w:tcPr>
          <w:p w:rsidR="007E2304" w:rsidRPr="00B23548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 w:rsidRPr="00B23548">
              <w:rPr>
                <w:rFonts w:ascii="Verdana" w:hAnsi="Verdana"/>
                <w:b/>
                <w:bCs/>
                <w:smallCaps/>
                <w:sz w:val="20"/>
              </w:rPr>
              <w:t>LEGENDA PER ATTRIBUZIONE CODICI (COD):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f1a: finestra 1 anta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f2a: finestra 2 ante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f3a: finestra 3 ante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f4a: finestra 4 ante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pf1a: porta finestra 1 anta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pf2a: porta finestra 2 ante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pf3a: porta finestra 3 ante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>pf4a: porta finestra 4 ante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proofErr w:type="spellStart"/>
            <w:r>
              <w:rPr>
                <w:rFonts w:ascii="Verdana" w:hAnsi="Verdana"/>
                <w:b/>
                <w:bCs/>
                <w:smallCaps/>
                <w:sz w:val="20"/>
              </w:rPr>
              <w:t>scorr</w:t>
            </w:r>
            <w:proofErr w:type="spellEnd"/>
            <w:r>
              <w:rPr>
                <w:rFonts w:ascii="Verdana" w:hAnsi="Verdana"/>
                <w:b/>
                <w:bCs/>
                <w:smallCaps/>
                <w:sz w:val="20"/>
              </w:rPr>
              <w:t>/p: scorrevole parallelo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proofErr w:type="spellStart"/>
            <w:r>
              <w:rPr>
                <w:rFonts w:ascii="Verdana" w:hAnsi="Verdana"/>
                <w:b/>
                <w:bCs/>
                <w:smallCaps/>
                <w:sz w:val="20"/>
              </w:rPr>
              <w:t>scorr</w:t>
            </w:r>
            <w:proofErr w:type="spellEnd"/>
            <w:r>
              <w:rPr>
                <w:rFonts w:ascii="Verdana" w:hAnsi="Verdana"/>
                <w:b/>
                <w:bCs/>
                <w:smallCaps/>
                <w:sz w:val="20"/>
              </w:rPr>
              <w:t>: scorrevole</w:t>
            </w:r>
          </w:p>
          <w:p w:rsidR="007E2304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proofErr w:type="spellStart"/>
            <w:r>
              <w:rPr>
                <w:rFonts w:ascii="Verdana" w:hAnsi="Verdana"/>
                <w:b/>
                <w:bCs/>
                <w:smallCaps/>
                <w:sz w:val="20"/>
              </w:rPr>
              <w:t>por.ing</w:t>
            </w:r>
            <w:proofErr w:type="spellEnd"/>
            <w:r>
              <w:rPr>
                <w:rFonts w:ascii="Verdana" w:hAnsi="Verdana"/>
                <w:b/>
                <w:bCs/>
                <w:smallCaps/>
                <w:sz w:val="20"/>
              </w:rPr>
              <w:t>: portoncino</w:t>
            </w:r>
          </w:p>
          <w:p w:rsidR="007E2304" w:rsidRDefault="00632C72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proofErr w:type="spellStart"/>
            <w:r>
              <w:rPr>
                <w:rFonts w:ascii="Verdana" w:hAnsi="Verdana"/>
                <w:b/>
                <w:bCs/>
                <w:smallCaps/>
                <w:sz w:val="20"/>
              </w:rPr>
              <w:t>vas</w:t>
            </w:r>
            <w:proofErr w:type="spellEnd"/>
            <w:r>
              <w:rPr>
                <w:rFonts w:ascii="Verdana" w:hAnsi="Verdana"/>
                <w:b/>
                <w:bCs/>
                <w:smallCaps/>
                <w:sz w:val="20"/>
              </w:rPr>
              <w:t>: v</w:t>
            </w:r>
            <w:r w:rsidR="007E2304">
              <w:rPr>
                <w:rFonts w:ascii="Verdana" w:hAnsi="Verdana"/>
                <w:b/>
                <w:bCs/>
                <w:smallCaps/>
                <w:sz w:val="20"/>
              </w:rPr>
              <w:t>asistas</w:t>
            </w:r>
          </w:p>
          <w:p w:rsidR="007E2304" w:rsidRPr="00B23548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  <w:r>
              <w:rPr>
                <w:rFonts w:ascii="Verdana" w:hAnsi="Verdana"/>
                <w:b/>
                <w:bCs/>
                <w:smallCaps/>
                <w:sz w:val="20"/>
              </w:rPr>
              <w:t xml:space="preserve">s.f. </w:t>
            </w:r>
            <w:proofErr w:type="spellStart"/>
            <w:r>
              <w:rPr>
                <w:rFonts w:ascii="Verdana" w:hAnsi="Verdana"/>
                <w:b/>
                <w:bCs/>
                <w:smallCaps/>
                <w:sz w:val="20"/>
              </w:rPr>
              <w:t>specchiatura</w:t>
            </w:r>
            <w:proofErr w:type="spellEnd"/>
            <w:r>
              <w:rPr>
                <w:rFonts w:ascii="Verdana" w:hAnsi="Verdana"/>
                <w:b/>
                <w:bCs/>
                <w:smallCaps/>
                <w:sz w:val="20"/>
              </w:rPr>
              <w:t xml:space="preserve"> fissa</w:t>
            </w:r>
          </w:p>
        </w:tc>
      </w:tr>
      <w:tr w:rsidR="007E2304" w:rsidRPr="000A0951" w:rsidTr="009B2431">
        <w:trPr>
          <w:cantSplit/>
          <w:trHeight w:val="563"/>
        </w:trPr>
        <w:tc>
          <w:tcPr>
            <w:tcW w:w="1135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984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709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Pr="00B23548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</w:tr>
      <w:tr w:rsidR="007E2304" w:rsidRPr="000A0951" w:rsidTr="009B2431">
        <w:trPr>
          <w:cantSplit/>
          <w:trHeight w:val="525"/>
        </w:trPr>
        <w:tc>
          <w:tcPr>
            <w:tcW w:w="1135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984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709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Pr="00B23548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</w:tr>
      <w:tr w:rsidR="007E2304" w:rsidRPr="000A0951" w:rsidTr="009B2431">
        <w:trPr>
          <w:cantSplit/>
          <w:trHeight w:val="530"/>
        </w:trPr>
        <w:tc>
          <w:tcPr>
            <w:tcW w:w="1135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984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709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Pr="00B23548" w:rsidRDefault="007E2304" w:rsidP="007E2304">
            <w:pPr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</w:tr>
      <w:tr w:rsidR="007E2304" w:rsidRPr="000A0951" w:rsidTr="009B2431">
        <w:trPr>
          <w:cantSplit/>
          <w:trHeight w:val="473"/>
        </w:trPr>
        <w:tc>
          <w:tcPr>
            <w:tcW w:w="1135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984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709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</w:tr>
      <w:tr w:rsidR="007E2304" w:rsidRPr="000A0951" w:rsidTr="009B2431">
        <w:trPr>
          <w:cantSplit/>
          <w:trHeight w:val="559"/>
        </w:trPr>
        <w:tc>
          <w:tcPr>
            <w:tcW w:w="1135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984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709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</w:tr>
      <w:tr w:rsidR="007E2304" w:rsidRPr="000A0951" w:rsidTr="009B2431">
        <w:trPr>
          <w:cantSplit/>
          <w:trHeight w:val="562"/>
        </w:trPr>
        <w:tc>
          <w:tcPr>
            <w:tcW w:w="1135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984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709" w:type="dxa"/>
          </w:tcPr>
          <w:p w:rsidR="007E2304" w:rsidRPr="00B23548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</w:rPr>
            </w:pPr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bCs/>
                <w:smallCaps/>
                <w:sz w:val="20"/>
                <w:szCs w:val="20"/>
                <w:lang w:val="de-DE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dx</w:t>
            </w:r>
            <w:proofErr w:type="spellEnd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134" w:type="dxa"/>
            <w:vAlign w:val="center"/>
          </w:tcPr>
          <w:p w:rsidR="007E2304" w:rsidRPr="004A7E93" w:rsidRDefault="007E2304" w:rsidP="00A85437">
            <w:pPr>
              <w:jc w:val="center"/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si </w:t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sym w:font="Symbol" w:char="F08C"/>
            </w:r>
            <w:r w:rsidRPr="004A7E93">
              <w:rPr>
                <w:rFonts w:ascii="Verdana" w:hAnsi="Verdana"/>
                <w:b/>
                <w:smallCaps/>
                <w:sz w:val="20"/>
                <w:szCs w:val="20"/>
              </w:rPr>
              <w:t xml:space="preserve"> no</w:t>
            </w:r>
          </w:p>
        </w:tc>
        <w:tc>
          <w:tcPr>
            <w:tcW w:w="5103" w:type="dxa"/>
            <w:vMerge/>
          </w:tcPr>
          <w:p w:rsidR="007E2304" w:rsidRDefault="007E2304" w:rsidP="00866CD0">
            <w:pPr>
              <w:jc w:val="center"/>
              <w:rPr>
                <w:rFonts w:ascii="Verdana" w:hAnsi="Verdana"/>
                <w:b/>
                <w:bCs/>
                <w:smallCaps/>
                <w:sz w:val="20"/>
                <w:lang w:val="de-DE"/>
              </w:rPr>
            </w:pPr>
          </w:p>
        </w:tc>
      </w:tr>
    </w:tbl>
    <w:p w:rsidR="004328E2" w:rsidRPr="004A7E93" w:rsidRDefault="004328E2" w:rsidP="004328E2">
      <w:pPr>
        <w:jc w:val="both"/>
        <w:rPr>
          <w:rFonts w:ascii="Verdana" w:hAnsi="Verdana"/>
          <w:b/>
          <w:i/>
          <w:sz w:val="4"/>
          <w:szCs w:val="4"/>
        </w:rPr>
      </w:pPr>
    </w:p>
    <w:p w:rsidR="0021422A" w:rsidRPr="009C1AB3" w:rsidRDefault="004328E2" w:rsidP="004328E2">
      <w:pPr>
        <w:jc w:val="both"/>
        <w:rPr>
          <w:rFonts w:ascii="Verdana" w:hAnsi="Verdana"/>
          <w:b/>
          <w:i/>
          <w:sz w:val="18"/>
          <w:szCs w:val="18"/>
        </w:rPr>
      </w:pPr>
      <w:r w:rsidRPr="009C1AB3">
        <w:rPr>
          <w:rFonts w:ascii="Verdana" w:hAnsi="Verdana"/>
          <w:b/>
          <w:i/>
          <w:sz w:val="18"/>
          <w:szCs w:val="18"/>
        </w:rPr>
        <w:t>Al fine di evitare ritardo nell’evasi</w:t>
      </w:r>
      <w:r w:rsidR="00632C72">
        <w:rPr>
          <w:rFonts w:ascii="Verdana" w:hAnsi="Verdana"/>
          <w:b/>
          <w:i/>
          <w:sz w:val="18"/>
          <w:szCs w:val="18"/>
        </w:rPr>
        <w:t>o</w:t>
      </w:r>
      <w:r w:rsidRPr="009C1AB3">
        <w:rPr>
          <w:rFonts w:ascii="Verdana" w:hAnsi="Verdana"/>
          <w:b/>
          <w:i/>
          <w:sz w:val="18"/>
          <w:szCs w:val="18"/>
        </w:rPr>
        <w:t>ne della pratica/evasione del preventivo/emissione dell’ordine, si richiede di compilare tutti i campi della scheda relativi al prodotto richiesto</w:t>
      </w:r>
    </w:p>
    <w:sectPr w:rsidR="0021422A" w:rsidRPr="009C1AB3" w:rsidSect="009C1AB3">
      <w:headerReference w:type="default" r:id="rId7"/>
      <w:footerReference w:type="default" r:id="rId8"/>
      <w:pgSz w:w="11906" w:h="16838" w:code="9"/>
      <w:pgMar w:top="1418" w:right="1134" w:bottom="993" w:left="1134" w:header="181" w:footer="4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5A8" w:rsidRDefault="001455A8">
      <w:r>
        <w:separator/>
      </w:r>
    </w:p>
  </w:endnote>
  <w:endnote w:type="continuationSeparator" w:id="0">
    <w:p w:rsidR="001455A8" w:rsidRDefault="001455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C72" w:rsidRPr="00632C72" w:rsidRDefault="00632C72" w:rsidP="00632C72">
    <w:pPr>
      <w:jc w:val="center"/>
      <w:rPr>
        <w:rFonts w:ascii="Arial" w:hAnsi="Arial" w:cs="Arial"/>
        <w:sz w:val="18"/>
        <w:szCs w:val="18"/>
      </w:rPr>
    </w:pPr>
    <w:r w:rsidRPr="00632C72">
      <w:rPr>
        <w:rFonts w:ascii="Arial" w:hAnsi="Arial" w:cs="Arial"/>
        <w:sz w:val="18"/>
        <w:szCs w:val="18"/>
      </w:rPr>
      <w:t>Inviare a</w:t>
    </w:r>
    <w:r>
      <w:rPr>
        <w:rFonts w:ascii="Arial" w:hAnsi="Arial" w:cs="Arial"/>
        <w:sz w:val="18"/>
        <w:szCs w:val="18"/>
      </w:rPr>
      <w:t xml:space="preserve">        </w:t>
    </w:r>
    <w:r w:rsidRPr="00632C72">
      <w:rPr>
        <w:rFonts w:ascii="Arial" w:hAnsi="Arial" w:cs="Arial"/>
        <w:sz w:val="18"/>
        <w:szCs w:val="18"/>
      </w:rPr>
      <w:t xml:space="preserve"> </w:t>
    </w:r>
    <w:hyperlink r:id="rId1" w:history="1">
      <w:r w:rsidRPr="00632C72">
        <w:rPr>
          <w:rStyle w:val="Collegamentoipertestuale"/>
          <w:rFonts w:ascii="Arial" w:hAnsi="Arial" w:cs="Arial"/>
          <w:sz w:val="18"/>
          <w:szCs w:val="18"/>
        </w:rPr>
        <w:t>riccardo.martinengo@alluminiobrianteo.it</w:t>
      </w:r>
    </w:hyperlink>
    <w:r w:rsidRPr="00632C72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  –</w:t>
    </w:r>
    <w:r w:rsidRPr="00632C72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  </w:t>
    </w:r>
    <w:r w:rsidRPr="00632C72">
      <w:rPr>
        <w:rFonts w:ascii="Arial" w:hAnsi="Arial" w:cs="Arial"/>
        <w:sz w:val="18"/>
        <w:szCs w:val="18"/>
      </w:rPr>
      <w:t>fax</w:t>
    </w:r>
    <w:r>
      <w:rPr>
        <w:rFonts w:ascii="Arial" w:hAnsi="Arial" w:cs="Arial"/>
        <w:sz w:val="18"/>
        <w:szCs w:val="18"/>
      </w:rPr>
      <w:t xml:space="preserve"> :    031/3572287</w:t>
    </w:r>
  </w:p>
  <w:tbl>
    <w:tblPr>
      <w:tblW w:w="0" w:type="auto"/>
      <w:tblInd w:w="70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770"/>
      <w:gridCol w:w="4770"/>
    </w:tblGrid>
    <w:tr w:rsidR="00995DC7">
      <w:trPr>
        <w:trHeight w:val="170"/>
      </w:trPr>
      <w:tc>
        <w:tcPr>
          <w:tcW w:w="4770" w:type="dxa"/>
          <w:tcBorders>
            <w:bottom w:val="nil"/>
            <w:right w:val="nil"/>
          </w:tcBorders>
        </w:tcPr>
        <w:p w:rsidR="00995DC7" w:rsidRPr="002C46D5" w:rsidRDefault="00995DC7">
          <w:pPr>
            <w:pStyle w:val="Pidipagina"/>
            <w:rPr>
              <w:rFonts w:ascii="Verdana" w:hAnsi="Verdana"/>
              <w:sz w:val="16"/>
            </w:rPr>
          </w:pPr>
          <w:r w:rsidRPr="002C46D5">
            <w:rPr>
              <w:rFonts w:ascii="Verdana" w:hAnsi="Verdana"/>
              <w:sz w:val="16"/>
            </w:rPr>
            <w:t xml:space="preserve">FILE: </w:t>
          </w:r>
          <w:r w:rsidR="00FE132E">
            <w:rPr>
              <w:rFonts w:ascii="Verdana" w:hAnsi="Verdana"/>
              <w:sz w:val="16"/>
            </w:rPr>
            <w:fldChar w:fldCharType="begin"/>
          </w:r>
          <w:r w:rsidRPr="002C46D5">
            <w:rPr>
              <w:rFonts w:ascii="Verdana" w:hAnsi="Verdana"/>
              <w:sz w:val="16"/>
            </w:rPr>
            <w:instrText xml:space="preserve"> FILENAME </w:instrText>
          </w:r>
          <w:r w:rsidR="00FE132E">
            <w:rPr>
              <w:rFonts w:ascii="Verdana" w:hAnsi="Verdana"/>
              <w:sz w:val="16"/>
            </w:rPr>
            <w:fldChar w:fldCharType="separate"/>
          </w:r>
          <w:r w:rsidR="003E65A3">
            <w:rPr>
              <w:rFonts w:ascii="Verdana" w:hAnsi="Verdana"/>
              <w:noProof/>
              <w:sz w:val="16"/>
            </w:rPr>
            <w:t>Documento1</w:t>
          </w:r>
          <w:r w:rsidR="00FE132E">
            <w:rPr>
              <w:rFonts w:ascii="Verdana" w:hAnsi="Verdana"/>
              <w:sz w:val="16"/>
            </w:rPr>
            <w:fldChar w:fldCharType="end"/>
          </w:r>
        </w:p>
      </w:tc>
      <w:tc>
        <w:tcPr>
          <w:tcW w:w="4770" w:type="dxa"/>
          <w:tcBorders>
            <w:left w:val="nil"/>
            <w:bottom w:val="nil"/>
          </w:tcBorders>
        </w:tcPr>
        <w:p w:rsidR="00995DC7" w:rsidRDefault="009C1AB3" w:rsidP="00482DB5">
          <w:pPr>
            <w:pStyle w:val="Pidipagina"/>
            <w:jc w:val="right"/>
            <w:rPr>
              <w:rFonts w:ascii="Verdana" w:hAnsi="Verdana"/>
              <w:sz w:val="16"/>
            </w:rPr>
          </w:pPr>
          <w:r>
            <w:rPr>
              <w:rFonts w:ascii="Verdana" w:hAnsi="Verdana"/>
              <w:sz w:val="16"/>
            </w:rPr>
            <w:t>Pag.</w:t>
          </w:r>
          <w:r w:rsidR="00995DC7">
            <w:rPr>
              <w:rFonts w:ascii="Verdana" w:hAnsi="Verdana"/>
              <w:sz w:val="16"/>
            </w:rPr>
            <w:t xml:space="preserve"> </w:t>
          </w:r>
          <w:r>
            <w:rPr>
              <w:rFonts w:ascii="Verdana" w:hAnsi="Verdana"/>
              <w:sz w:val="16"/>
            </w:rPr>
            <w:t>1</w:t>
          </w:r>
          <w:r w:rsidR="00995DC7">
            <w:rPr>
              <w:rFonts w:ascii="Verdana" w:hAnsi="Verdana"/>
              <w:sz w:val="16"/>
            </w:rPr>
            <w:t xml:space="preserve"> di </w:t>
          </w:r>
          <w:r>
            <w:rPr>
              <w:rFonts w:ascii="Verdana" w:hAnsi="Verdana"/>
              <w:sz w:val="16"/>
            </w:rPr>
            <w:t>1</w:t>
          </w:r>
        </w:p>
      </w:tc>
    </w:tr>
  </w:tbl>
  <w:p w:rsidR="00995DC7" w:rsidRPr="007D1078" w:rsidRDefault="00995DC7">
    <w:pPr>
      <w:pStyle w:val="Pidipagina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5A8" w:rsidRDefault="001455A8">
      <w:r>
        <w:separator/>
      </w:r>
    </w:p>
  </w:footnote>
  <w:footnote w:type="continuationSeparator" w:id="0">
    <w:p w:rsidR="001455A8" w:rsidRDefault="001455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015" w:type="pct"/>
      <w:tblInd w:w="-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91"/>
      <w:gridCol w:w="4396"/>
      <w:gridCol w:w="2122"/>
      <w:gridCol w:w="2254"/>
    </w:tblGrid>
    <w:tr w:rsidR="00790321" w:rsidTr="00790321">
      <w:trPr>
        <w:trHeight w:val="1071"/>
      </w:trPr>
      <w:tc>
        <w:tcPr>
          <w:tcW w:w="1271" w:type="pct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  <w:vAlign w:val="center"/>
        </w:tcPr>
        <w:p w:rsidR="00790321" w:rsidRDefault="00C36799" w:rsidP="000C4F2B">
          <w:pPr>
            <w:pStyle w:val="Intestazione"/>
            <w:jc w:val="center"/>
            <w:rPr>
              <w:sz w:val="32"/>
            </w:rPr>
          </w:pPr>
          <w:r>
            <w:rPr>
              <w:noProof/>
            </w:rPr>
            <w:drawing>
              <wp:inline distT="0" distB="0" distL="0" distR="0">
                <wp:extent cx="361950" cy="333375"/>
                <wp:effectExtent l="19050" t="0" r="0" b="0"/>
                <wp:docPr id="1" name="Immagine 0" descr="Logo Passeri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 Passeri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760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90321" w:rsidRPr="005424D5" w:rsidRDefault="00790321" w:rsidP="000C4F2B">
          <w:pPr>
            <w:pStyle w:val="Intestazione"/>
            <w:jc w:val="center"/>
            <w:rPr>
              <w:sz w:val="16"/>
              <w:szCs w:val="16"/>
            </w:rPr>
          </w:pPr>
          <w:r w:rsidRPr="00391CEE">
            <w:rPr>
              <w:rFonts w:ascii="Verdana" w:hAnsi="Verdana"/>
              <w:b/>
              <w:bCs/>
              <w:smallCaps/>
              <w:sz w:val="28"/>
            </w:rPr>
            <w:t>Gruppo Passerini</w:t>
          </w:r>
        </w:p>
      </w:tc>
      <w:tc>
        <w:tcPr>
          <w:tcW w:w="1868" w:type="pct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  <w:vAlign w:val="bottom"/>
        </w:tcPr>
        <w:p w:rsidR="00790321" w:rsidRPr="00CC7924" w:rsidRDefault="00790321">
          <w:pPr>
            <w:pStyle w:val="Intestazione"/>
            <w:jc w:val="center"/>
            <w:rPr>
              <w:rFonts w:ascii="Verdana" w:hAnsi="Verdana"/>
            </w:rPr>
          </w:pPr>
          <w:r>
            <w:rPr>
              <w:rFonts w:ascii="Verdana" w:hAnsi="Verdana"/>
              <w:b/>
              <w:bCs/>
              <w:i/>
              <w:iCs/>
            </w:rPr>
            <w:t>Scheda preventivo – richiesta calcoli termici - ordine</w:t>
          </w:r>
        </w:p>
      </w:tc>
      <w:tc>
        <w:tcPr>
          <w:tcW w:w="902" w:type="pct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  <w:vAlign w:val="center"/>
        </w:tcPr>
        <w:p w:rsidR="00790321" w:rsidRDefault="00790321" w:rsidP="00272F6E">
          <w:pPr>
            <w:pStyle w:val="Intestazione"/>
            <w:tabs>
              <w:tab w:val="left" w:pos="2585"/>
              <w:tab w:val="left" w:pos="3099"/>
            </w:tabs>
            <w:ind w:right="-70"/>
            <w:rPr>
              <w:sz w:val="32"/>
            </w:rPr>
          </w:pPr>
          <w:r>
            <w:t xml:space="preserve">          </w:t>
          </w:r>
          <w:r w:rsidR="00C36799">
            <w:rPr>
              <w:rFonts w:ascii="Tahoma" w:hAnsi="Tahoma" w:cs="Tahoma"/>
              <w:i/>
              <w:noProof/>
              <w:sz w:val="16"/>
            </w:rPr>
            <w:drawing>
              <wp:inline distT="0" distB="0" distL="0" distR="0">
                <wp:extent cx="1219200" cy="238125"/>
                <wp:effectExtent l="19050" t="0" r="0" b="0"/>
                <wp:docPr id="2" name="Immagine 2" descr="H T 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 T 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8" w:type="pct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  <w:vAlign w:val="bottom"/>
        </w:tcPr>
        <w:p w:rsidR="00790321" w:rsidRDefault="00C36799" w:rsidP="0055513C">
          <w:pPr>
            <w:pStyle w:val="Intestazione"/>
          </w:pPr>
          <w:r>
            <w:rPr>
              <w:rFonts w:ascii="Verdana" w:hAnsi="Verdana"/>
              <w:b/>
              <w:bCs/>
              <w:noProof/>
              <w:color w:val="26284E"/>
              <w:sz w:val="18"/>
              <w:szCs w:val="18"/>
            </w:rPr>
            <w:drawing>
              <wp:inline distT="0" distB="0" distL="0" distR="0">
                <wp:extent cx="723900" cy="333375"/>
                <wp:effectExtent l="19050" t="0" r="0" b="0"/>
                <wp:docPr id="3" name="Immagine 3" descr="Ab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95DC7" w:rsidRDefault="00D74642" w:rsidP="00CC7924">
    <w:pPr>
      <w:pStyle w:val="Intestazione"/>
      <w:ind w:right="126"/>
      <w:jc w:val="right"/>
    </w:pPr>
    <w:r>
      <w:rPr>
        <w:rFonts w:ascii="Arial" w:hAnsi="Arial" w:cs="Arial"/>
        <w:b/>
        <w:bCs/>
        <w:sz w:val="16"/>
      </w:rPr>
      <w:t xml:space="preserve">M. 04.03     </w:t>
    </w:r>
    <w:r w:rsidR="00D2709D">
      <w:rPr>
        <w:rFonts w:ascii="Arial" w:hAnsi="Arial" w:cs="Arial"/>
        <w:sz w:val="14"/>
      </w:rPr>
      <w:t>rev.</w:t>
    </w:r>
    <w:r w:rsidR="008F2FDB">
      <w:rPr>
        <w:rFonts w:ascii="Arial" w:hAnsi="Arial" w:cs="Arial"/>
        <w:sz w:val="14"/>
      </w:rPr>
      <w:t>0</w:t>
    </w:r>
    <w:r w:rsidR="00C73BA2">
      <w:rPr>
        <w:rFonts w:ascii="Arial" w:hAnsi="Arial" w:cs="Arial"/>
        <w:sz w:val="14"/>
      </w:rPr>
      <w:t>1</w:t>
    </w:r>
    <w:r w:rsidR="008F2FDB">
      <w:rPr>
        <w:rFonts w:ascii="Arial" w:hAnsi="Arial" w:cs="Arial"/>
        <w:sz w:val="14"/>
      </w:rPr>
      <w:t xml:space="preserve"> </w:t>
    </w:r>
    <w:r w:rsidR="00D2709D">
      <w:rPr>
        <w:rFonts w:ascii="Arial" w:hAnsi="Arial" w:cs="Arial"/>
        <w:sz w:val="14"/>
      </w:rPr>
      <w:t xml:space="preserve"> del</w:t>
    </w:r>
    <w:r w:rsidR="002448E6">
      <w:rPr>
        <w:rFonts w:ascii="Arial" w:hAnsi="Arial" w:cs="Arial"/>
        <w:sz w:val="14"/>
      </w:rPr>
      <w:t xml:space="preserve"> 0</w:t>
    </w:r>
    <w:r w:rsidR="00C73BA2">
      <w:rPr>
        <w:rFonts w:ascii="Arial" w:hAnsi="Arial" w:cs="Arial"/>
        <w:sz w:val="14"/>
      </w:rPr>
      <w:t>7</w:t>
    </w:r>
    <w:r w:rsidR="002448E6">
      <w:rPr>
        <w:rFonts w:ascii="Arial" w:hAnsi="Arial" w:cs="Arial"/>
        <w:sz w:val="14"/>
      </w:rPr>
      <w:t>0</w:t>
    </w:r>
    <w:r w:rsidR="00C73BA2">
      <w:rPr>
        <w:rFonts w:ascii="Arial" w:hAnsi="Arial" w:cs="Arial"/>
        <w:sz w:val="14"/>
      </w:rPr>
      <w:t>7</w:t>
    </w:r>
    <w:r w:rsidR="002448E6">
      <w:rPr>
        <w:rFonts w:ascii="Arial" w:hAnsi="Arial" w:cs="Arial"/>
        <w:sz w:val="14"/>
      </w:rPr>
      <w:t>/1</w:t>
    </w:r>
    <w:r w:rsidR="00C73BA2">
      <w:rPr>
        <w:rFonts w:ascii="Arial" w:hAnsi="Arial" w:cs="Arial"/>
        <w:sz w:val="14"/>
      </w:rPr>
      <w:t>1</w:t>
    </w:r>
  </w:p>
  <w:p w:rsidR="00995DC7" w:rsidRPr="007D1078" w:rsidRDefault="00995DC7" w:rsidP="00040329">
    <w:pPr>
      <w:pStyle w:val="Intestazione"/>
      <w:rPr>
        <w:rFonts w:ascii="Arial" w:hAnsi="Arial" w:cs="Arial"/>
        <w:sz w:val="2"/>
        <w:szCs w:val="2"/>
      </w:rPr>
    </w:pPr>
  </w:p>
  <w:p w:rsidR="00995DC7" w:rsidRDefault="00995DC7">
    <w:pPr>
      <w:pStyle w:val="Intestazione"/>
      <w:jc w:val="right"/>
      <w:rPr>
        <w:rFonts w:ascii="Arial" w:hAnsi="Arial" w:cs="Arial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08D0"/>
    <w:multiLevelType w:val="hybridMultilevel"/>
    <w:tmpl w:val="8D00D4E6"/>
    <w:lvl w:ilvl="0" w:tplc="6422C8AC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D00299"/>
    <w:multiLevelType w:val="hybridMultilevel"/>
    <w:tmpl w:val="4CD2630C"/>
    <w:lvl w:ilvl="0" w:tplc="0E7C275C">
      <w:start w:val="3"/>
      <w:numFmt w:val="lowerLetter"/>
      <w:lvlText w:val="%1)"/>
      <w:lvlJc w:val="left"/>
      <w:pPr>
        <w:tabs>
          <w:tab w:val="num" w:pos="830"/>
        </w:tabs>
        <w:ind w:left="83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550"/>
        </w:tabs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70"/>
        </w:tabs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90"/>
        </w:tabs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10"/>
        </w:tabs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30"/>
        </w:tabs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50"/>
        </w:tabs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70"/>
        </w:tabs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90"/>
        </w:tabs>
        <w:ind w:left="6590" w:hanging="180"/>
      </w:pPr>
    </w:lvl>
  </w:abstractNum>
  <w:abstractNum w:abstractNumId="2">
    <w:nsid w:val="2B162C84"/>
    <w:multiLevelType w:val="hybridMultilevel"/>
    <w:tmpl w:val="3D68397E"/>
    <w:lvl w:ilvl="0" w:tplc="C296A70E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6422C8AC">
      <w:start w:val="1"/>
      <w:numFmt w:val="bullet"/>
      <w:lvlText w:val=""/>
      <w:lvlJc w:val="left"/>
      <w:pPr>
        <w:tabs>
          <w:tab w:val="num" w:pos="1420"/>
        </w:tabs>
        <w:ind w:left="1400" w:hanging="340"/>
      </w:pPr>
      <w:rPr>
        <w:rFonts w:ascii="Wingdings" w:hAnsi="Wingdings" w:hint="default"/>
        <w:color w:val="auto"/>
        <w:sz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">
    <w:nsid w:val="57A8026F"/>
    <w:multiLevelType w:val="hybridMultilevel"/>
    <w:tmpl w:val="1612347E"/>
    <w:lvl w:ilvl="0" w:tplc="6422C8AC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283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D155E"/>
    <w:rsid w:val="00015EF5"/>
    <w:rsid w:val="00016341"/>
    <w:rsid w:val="00040329"/>
    <w:rsid w:val="0005188B"/>
    <w:rsid w:val="00054A74"/>
    <w:rsid w:val="0005640C"/>
    <w:rsid w:val="00062B6B"/>
    <w:rsid w:val="00063295"/>
    <w:rsid w:val="0009260B"/>
    <w:rsid w:val="000A0951"/>
    <w:rsid w:val="000B2F0E"/>
    <w:rsid w:val="000C31C8"/>
    <w:rsid w:val="000C4F2B"/>
    <w:rsid w:val="000C5D9A"/>
    <w:rsid w:val="000D4379"/>
    <w:rsid w:val="000E2E5C"/>
    <w:rsid w:val="000F6A0D"/>
    <w:rsid w:val="00113DDE"/>
    <w:rsid w:val="00123CFE"/>
    <w:rsid w:val="00131F44"/>
    <w:rsid w:val="001455A8"/>
    <w:rsid w:val="00160091"/>
    <w:rsid w:val="0017521B"/>
    <w:rsid w:val="001848E7"/>
    <w:rsid w:val="001906DB"/>
    <w:rsid w:val="001912A9"/>
    <w:rsid w:val="001A39F6"/>
    <w:rsid w:val="001A6761"/>
    <w:rsid w:val="001A7CE0"/>
    <w:rsid w:val="001D2C6F"/>
    <w:rsid w:val="001E4608"/>
    <w:rsid w:val="001E6820"/>
    <w:rsid w:val="001F459F"/>
    <w:rsid w:val="00207889"/>
    <w:rsid w:val="0021422A"/>
    <w:rsid w:val="00226F00"/>
    <w:rsid w:val="00232955"/>
    <w:rsid w:val="00233201"/>
    <w:rsid w:val="002448E6"/>
    <w:rsid w:val="00260F29"/>
    <w:rsid w:val="00272F6E"/>
    <w:rsid w:val="002775E8"/>
    <w:rsid w:val="00287D41"/>
    <w:rsid w:val="00292565"/>
    <w:rsid w:val="002B2EC6"/>
    <w:rsid w:val="002C46D5"/>
    <w:rsid w:val="00303360"/>
    <w:rsid w:val="00322C54"/>
    <w:rsid w:val="00330B9E"/>
    <w:rsid w:val="00347566"/>
    <w:rsid w:val="00367A87"/>
    <w:rsid w:val="003807A7"/>
    <w:rsid w:val="003855AC"/>
    <w:rsid w:val="003A58AB"/>
    <w:rsid w:val="003C2A2A"/>
    <w:rsid w:val="003E65A3"/>
    <w:rsid w:val="003E6ECD"/>
    <w:rsid w:val="003F1DB4"/>
    <w:rsid w:val="004128C1"/>
    <w:rsid w:val="004208DE"/>
    <w:rsid w:val="00422780"/>
    <w:rsid w:val="00431F50"/>
    <w:rsid w:val="004328E2"/>
    <w:rsid w:val="004524D6"/>
    <w:rsid w:val="00470379"/>
    <w:rsid w:val="0047045A"/>
    <w:rsid w:val="00482DB5"/>
    <w:rsid w:val="00493898"/>
    <w:rsid w:val="00494701"/>
    <w:rsid w:val="004A11F5"/>
    <w:rsid w:val="004A1ECB"/>
    <w:rsid w:val="004A7E93"/>
    <w:rsid w:val="004C0828"/>
    <w:rsid w:val="004C4DE6"/>
    <w:rsid w:val="004F51AD"/>
    <w:rsid w:val="00502A39"/>
    <w:rsid w:val="00504D58"/>
    <w:rsid w:val="0051744B"/>
    <w:rsid w:val="00533932"/>
    <w:rsid w:val="005407E8"/>
    <w:rsid w:val="0055513C"/>
    <w:rsid w:val="0055641C"/>
    <w:rsid w:val="00561418"/>
    <w:rsid w:val="005827EF"/>
    <w:rsid w:val="005874D6"/>
    <w:rsid w:val="00590E94"/>
    <w:rsid w:val="005A1D9B"/>
    <w:rsid w:val="005B21B3"/>
    <w:rsid w:val="005B4DD0"/>
    <w:rsid w:val="005D7321"/>
    <w:rsid w:val="005E0CC1"/>
    <w:rsid w:val="005F654E"/>
    <w:rsid w:val="005F6B9F"/>
    <w:rsid w:val="006022C2"/>
    <w:rsid w:val="00606B54"/>
    <w:rsid w:val="00631E37"/>
    <w:rsid w:val="00632C72"/>
    <w:rsid w:val="00643C72"/>
    <w:rsid w:val="0067689E"/>
    <w:rsid w:val="006F6EAA"/>
    <w:rsid w:val="006F752A"/>
    <w:rsid w:val="00707FAD"/>
    <w:rsid w:val="00726690"/>
    <w:rsid w:val="00747F2C"/>
    <w:rsid w:val="00783BE7"/>
    <w:rsid w:val="00790321"/>
    <w:rsid w:val="007A0330"/>
    <w:rsid w:val="007A7159"/>
    <w:rsid w:val="007D1078"/>
    <w:rsid w:val="007E2304"/>
    <w:rsid w:val="007F27FA"/>
    <w:rsid w:val="00855B58"/>
    <w:rsid w:val="00866CD0"/>
    <w:rsid w:val="00873C5C"/>
    <w:rsid w:val="008827D1"/>
    <w:rsid w:val="00892629"/>
    <w:rsid w:val="008B0705"/>
    <w:rsid w:val="008F2FDB"/>
    <w:rsid w:val="00923061"/>
    <w:rsid w:val="00947F74"/>
    <w:rsid w:val="00965551"/>
    <w:rsid w:val="00971D7F"/>
    <w:rsid w:val="0098664A"/>
    <w:rsid w:val="00995DC7"/>
    <w:rsid w:val="009B2431"/>
    <w:rsid w:val="009C1AB3"/>
    <w:rsid w:val="009D566B"/>
    <w:rsid w:val="009E6C44"/>
    <w:rsid w:val="00A0140C"/>
    <w:rsid w:val="00A33071"/>
    <w:rsid w:val="00A346A9"/>
    <w:rsid w:val="00A351A4"/>
    <w:rsid w:val="00A35B75"/>
    <w:rsid w:val="00A57B32"/>
    <w:rsid w:val="00A703FC"/>
    <w:rsid w:val="00A85437"/>
    <w:rsid w:val="00A97452"/>
    <w:rsid w:val="00A979D5"/>
    <w:rsid w:val="00AB42EB"/>
    <w:rsid w:val="00AD43DE"/>
    <w:rsid w:val="00AE30B0"/>
    <w:rsid w:val="00AF5CF1"/>
    <w:rsid w:val="00B00D99"/>
    <w:rsid w:val="00B227B4"/>
    <w:rsid w:val="00B23548"/>
    <w:rsid w:val="00B326C9"/>
    <w:rsid w:val="00B54A9D"/>
    <w:rsid w:val="00B57BE2"/>
    <w:rsid w:val="00B80482"/>
    <w:rsid w:val="00B84451"/>
    <w:rsid w:val="00B950E6"/>
    <w:rsid w:val="00B96343"/>
    <w:rsid w:val="00BC4203"/>
    <w:rsid w:val="00BE4514"/>
    <w:rsid w:val="00C05FC2"/>
    <w:rsid w:val="00C065BB"/>
    <w:rsid w:val="00C17FB4"/>
    <w:rsid w:val="00C304B7"/>
    <w:rsid w:val="00C36799"/>
    <w:rsid w:val="00C46865"/>
    <w:rsid w:val="00C73BA2"/>
    <w:rsid w:val="00C86DAE"/>
    <w:rsid w:val="00CA7C44"/>
    <w:rsid w:val="00CB22CB"/>
    <w:rsid w:val="00CC7924"/>
    <w:rsid w:val="00D04977"/>
    <w:rsid w:val="00D07578"/>
    <w:rsid w:val="00D20247"/>
    <w:rsid w:val="00D20783"/>
    <w:rsid w:val="00D22FB1"/>
    <w:rsid w:val="00D2533C"/>
    <w:rsid w:val="00D2709D"/>
    <w:rsid w:val="00D702CA"/>
    <w:rsid w:val="00D74642"/>
    <w:rsid w:val="00DB5ED4"/>
    <w:rsid w:val="00DD155E"/>
    <w:rsid w:val="00DD5200"/>
    <w:rsid w:val="00DF31EA"/>
    <w:rsid w:val="00E2115D"/>
    <w:rsid w:val="00E30EC8"/>
    <w:rsid w:val="00E32D60"/>
    <w:rsid w:val="00E47296"/>
    <w:rsid w:val="00E5016F"/>
    <w:rsid w:val="00E63901"/>
    <w:rsid w:val="00E7526F"/>
    <w:rsid w:val="00E76EC2"/>
    <w:rsid w:val="00E966DD"/>
    <w:rsid w:val="00EA0568"/>
    <w:rsid w:val="00EC6DC5"/>
    <w:rsid w:val="00F35E61"/>
    <w:rsid w:val="00F3725C"/>
    <w:rsid w:val="00F60075"/>
    <w:rsid w:val="00F95CAE"/>
    <w:rsid w:val="00FB4527"/>
    <w:rsid w:val="00FE132E"/>
    <w:rsid w:val="00FE7B33"/>
    <w:rsid w:val="00FF6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E4514"/>
    <w:rPr>
      <w:sz w:val="24"/>
      <w:szCs w:val="24"/>
    </w:rPr>
  </w:style>
  <w:style w:type="paragraph" w:styleId="Titolo1">
    <w:name w:val="heading 1"/>
    <w:basedOn w:val="Normale"/>
    <w:next w:val="Normale"/>
    <w:qFormat/>
    <w:rsid w:val="00BE4514"/>
    <w:pPr>
      <w:keepNext/>
      <w:jc w:val="center"/>
      <w:outlineLvl w:val="0"/>
    </w:pPr>
    <w:rPr>
      <w:b/>
      <w:bCs/>
      <w:sz w:val="20"/>
    </w:rPr>
  </w:style>
  <w:style w:type="paragraph" w:styleId="Titolo3">
    <w:name w:val="heading 3"/>
    <w:basedOn w:val="Normale"/>
    <w:next w:val="Normale"/>
    <w:qFormat/>
    <w:rsid w:val="00BE4514"/>
    <w:pPr>
      <w:keepNext/>
      <w:spacing w:before="120" w:after="120"/>
      <w:ind w:left="356"/>
      <w:outlineLvl w:val="2"/>
    </w:pPr>
    <w:rPr>
      <w:rFonts w:ascii="Arial" w:hAnsi="Arial"/>
      <w:b/>
    </w:rPr>
  </w:style>
  <w:style w:type="paragraph" w:styleId="Titolo4">
    <w:name w:val="heading 4"/>
    <w:basedOn w:val="Normale"/>
    <w:next w:val="Normale"/>
    <w:qFormat/>
    <w:rsid w:val="00BE4514"/>
    <w:pPr>
      <w:keepNext/>
      <w:jc w:val="right"/>
      <w:outlineLvl w:val="3"/>
    </w:pPr>
    <w:rPr>
      <w:i/>
      <w:sz w:val="20"/>
    </w:rPr>
  </w:style>
  <w:style w:type="paragraph" w:styleId="Titolo6">
    <w:name w:val="heading 6"/>
    <w:basedOn w:val="Normale"/>
    <w:next w:val="Normale"/>
    <w:qFormat/>
    <w:rsid w:val="00BE4514"/>
    <w:pPr>
      <w:keepNext/>
      <w:jc w:val="center"/>
      <w:outlineLvl w:val="5"/>
    </w:pPr>
    <w:rPr>
      <w:b/>
      <w:bCs/>
      <w:sz w:val="18"/>
    </w:rPr>
  </w:style>
  <w:style w:type="paragraph" w:styleId="Titolo7">
    <w:name w:val="heading 7"/>
    <w:basedOn w:val="Normale"/>
    <w:next w:val="Normale"/>
    <w:qFormat/>
    <w:rsid w:val="00BE4514"/>
    <w:pPr>
      <w:keepNext/>
      <w:tabs>
        <w:tab w:val="left" w:pos="1440"/>
      </w:tabs>
      <w:outlineLvl w:val="6"/>
    </w:pPr>
    <w:rPr>
      <w:rFonts w:ascii="Verdana" w:hAnsi="Verdana"/>
      <w:b/>
      <w:bCs/>
      <w:sz w:val="20"/>
    </w:rPr>
  </w:style>
  <w:style w:type="paragraph" w:styleId="Titolo8">
    <w:name w:val="heading 8"/>
    <w:basedOn w:val="Normale"/>
    <w:next w:val="Normale"/>
    <w:qFormat/>
    <w:rsid w:val="00BE4514"/>
    <w:pPr>
      <w:spacing w:before="240" w:after="60"/>
      <w:outlineLvl w:val="7"/>
    </w:pPr>
    <w:rPr>
      <w:rFonts w:ascii="Arial" w:hAnsi="Arial"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notaapidipagina1">
    <w:name w:val="Testo nota a piè di pagina1"/>
    <w:basedOn w:val="Normale"/>
    <w:rsid w:val="00BE4514"/>
    <w:pPr>
      <w:jc w:val="both"/>
    </w:pPr>
    <w:rPr>
      <w:rFonts w:ascii="Helvetica" w:hAnsi="Helvetica"/>
      <w:sz w:val="20"/>
      <w:szCs w:val="20"/>
    </w:rPr>
  </w:style>
  <w:style w:type="paragraph" w:styleId="Intestazione">
    <w:name w:val="header"/>
    <w:basedOn w:val="Normale"/>
    <w:rsid w:val="00BE451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E4514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BE4514"/>
    <w:pPr>
      <w:ind w:left="650"/>
    </w:pPr>
    <w:rPr>
      <w:rFonts w:ascii="Verdana" w:hAnsi="Verdana"/>
      <w:i/>
      <w:iCs/>
      <w:sz w:val="20"/>
    </w:rPr>
  </w:style>
  <w:style w:type="table" w:styleId="Grigliatabella">
    <w:name w:val="Table Grid"/>
    <w:basedOn w:val="Tabellanormale"/>
    <w:rsid w:val="00995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rsid w:val="000C4F2B"/>
    <w:pPr>
      <w:ind w:left="480"/>
    </w:pPr>
  </w:style>
  <w:style w:type="character" w:styleId="Collegamentoipertestuale">
    <w:name w:val="Hyperlink"/>
    <w:basedOn w:val="Carpredefinitoparagrafo"/>
    <w:rsid w:val="00632C72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E32D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32D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iccardo.martinengo@alluminiobriante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javascript:;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ngo%20Marco\AppData\Local\Microsoft\Windows\Temporary%20Internet%20Files\Content.Outlook\2IW7WD82\MODULO%20CIR%20MOD%20RIC%20OFF%2010%201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MODULO CIR MOD RIC OFF 10 10</Template>
  <TotalTime>10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PROCESSO/ATTIVITÀ DA ISPEZIONARE:</vt:lpstr>
    </vt:vector>
  </TitlesOfParts>
  <Company/>
  <LinksUpToDate>false</LinksUpToDate>
  <CharactersWithSpaces>2182</CharactersWithSpaces>
  <SharedDoc>false</SharedDoc>
  <HLinks>
    <vt:vector size="12" baseType="variant">
      <vt:variant>
        <vt:i4>2228318</vt:i4>
      </vt:variant>
      <vt:variant>
        <vt:i4>6</vt:i4>
      </vt:variant>
      <vt:variant>
        <vt:i4>0</vt:i4>
      </vt:variant>
      <vt:variant>
        <vt:i4>5</vt:i4>
      </vt:variant>
      <vt:variant>
        <vt:lpwstr>mailto:riccardo.martinengo@alluminiobrianteo.it</vt:lpwstr>
      </vt:variant>
      <vt:variant>
        <vt:lpwstr/>
      </vt:variant>
      <vt:variant>
        <vt:i4>4522071</vt:i4>
      </vt:variant>
      <vt:variant>
        <vt:i4>0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PROCESSO/ATTIVITÀ DA ISPEZIONARE:</dc:title>
  <dc:creator>Martinengo Marco</dc:creator>
  <cp:lastModifiedBy>Martinengo Marco</cp:lastModifiedBy>
  <cp:revision>3</cp:revision>
  <cp:lastPrinted>2010-06-18T11:30:00Z</cp:lastPrinted>
  <dcterms:created xsi:type="dcterms:W3CDTF">2011-07-07T13:56:00Z</dcterms:created>
  <dcterms:modified xsi:type="dcterms:W3CDTF">2011-07-07T14:06:00Z</dcterms:modified>
</cp:coreProperties>
</file>